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BC42C" w14:textId="77777777" w:rsidR="004801E8" w:rsidRDefault="00CB2BA2" w:rsidP="00CB2BA2">
      <w:pPr>
        <w:jc w:val="right"/>
      </w:pPr>
      <w:r>
        <w:rPr>
          <w:noProof/>
        </w:rPr>
        <w:t xml:space="preserve">                                                          </w:t>
      </w:r>
    </w:p>
    <w:p w14:paraId="0F71AEF8" w14:textId="77777777" w:rsidR="00960C3A" w:rsidRDefault="00960C3A" w:rsidP="00960C3A">
      <w:r w:rsidRPr="00960C3A">
        <w:rPr>
          <w:b/>
        </w:rPr>
        <w:t>Name of Community Organization:</w:t>
      </w:r>
      <w:r>
        <w:t xml:space="preserve"> </w:t>
      </w:r>
      <w:sdt>
        <w:sdtPr>
          <w:id w:val="-1651056644"/>
          <w:placeholder>
            <w:docPart w:val="FA777D267F6A324C8B55381556A79927"/>
          </w:placeholder>
        </w:sdtPr>
        <w:sdtContent>
          <w:r w:rsidR="00A70D86">
            <w:rPr>
              <w:b/>
              <w:sz w:val="28"/>
              <w:szCs w:val="28"/>
            </w:rPr>
            <w:t xml:space="preserve"> </w:t>
          </w:r>
          <w:r w:rsidR="00A70D86" w:rsidRPr="00C104E8">
            <w:rPr>
              <w:b/>
              <w:sz w:val="28"/>
              <w:szCs w:val="28"/>
              <w:shd w:val="clear" w:color="auto" w:fill="D9D9D9" w:themeFill="background1" w:themeFillShade="D9"/>
            </w:rPr>
            <w:t xml:space="preserve">      </w:t>
          </w:r>
          <w:r w:rsidR="00A70D86">
            <w:rPr>
              <w:b/>
              <w:sz w:val="28"/>
              <w:szCs w:val="28"/>
              <w:shd w:val="clear" w:color="auto" w:fill="D9D9D9" w:themeFill="background1" w:themeFillShade="D9"/>
            </w:rPr>
            <w:t xml:space="preserve">                   </w:t>
          </w:r>
        </w:sdtContent>
      </w:sdt>
    </w:p>
    <w:p w14:paraId="1752118D" w14:textId="77777777" w:rsidR="00960C3A" w:rsidRDefault="00960C3A" w:rsidP="00960C3A">
      <w:r w:rsidRPr="00960C3A">
        <w:rPr>
          <w:b/>
        </w:rPr>
        <w:t>Name of Community Organization Evaluator:</w:t>
      </w:r>
      <w:r>
        <w:t xml:space="preserve"> </w:t>
      </w:r>
      <w:sdt>
        <w:sdtPr>
          <w:id w:val="1807805291"/>
          <w:placeholder>
            <w:docPart w:val="D02E0AD3B84F5C4385BF26E7C020EDC8"/>
          </w:placeholder>
        </w:sdtPr>
        <w:sdtContent>
          <w:r w:rsidR="00A70D86">
            <w:rPr>
              <w:b/>
              <w:sz w:val="28"/>
              <w:szCs w:val="28"/>
            </w:rPr>
            <w:t xml:space="preserve"> </w:t>
          </w:r>
          <w:r w:rsidR="00A70D86" w:rsidRPr="00C104E8">
            <w:rPr>
              <w:b/>
              <w:sz w:val="28"/>
              <w:szCs w:val="28"/>
              <w:shd w:val="clear" w:color="auto" w:fill="D9D9D9" w:themeFill="background1" w:themeFillShade="D9"/>
            </w:rPr>
            <w:t xml:space="preserve">      </w:t>
          </w:r>
          <w:r w:rsidR="00A70D86">
            <w:rPr>
              <w:b/>
              <w:sz w:val="28"/>
              <w:szCs w:val="28"/>
              <w:shd w:val="clear" w:color="auto" w:fill="D9D9D9" w:themeFill="background1" w:themeFillShade="D9"/>
            </w:rPr>
            <w:t xml:space="preserve">                   </w:t>
          </w:r>
        </w:sdtContent>
      </w:sdt>
    </w:p>
    <w:p w14:paraId="4277FD34" w14:textId="77777777" w:rsidR="00960C3A" w:rsidRDefault="00960C3A" w:rsidP="00960C3A">
      <w:r w:rsidRPr="00960C3A">
        <w:rPr>
          <w:b/>
        </w:rPr>
        <w:t>Email:</w:t>
      </w:r>
      <w:r w:rsidR="00A70D86" w:rsidRPr="00A70D86">
        <w:t xml:space="preserve"> </w:t>
      </w:r>
      <w:sdt>
        <w:sdtPr>
          <w:id w:val="-785496311"/>
          <w:placeholder>
            <w:docPart w:val="909EAFBE1E1B08469F2703F3100E7CE2"/>
          </w:placeholder>
        </w:sdtPr>
        <w:sdtContent>
          <w:r w:rsidR="00A70D86">
            <w:rPr>
              <w:b/>
              <w:sz w:val="28"/>
              <w:szCs w:val="28"/>
            </w:rPr>
            <w:t xml:space="preserve"> </w:t>
          </w:r>
          <w:r w:rsidR="00A70D86" w:rsidRPr="00C104E8">
            <w:rPr>
              <w:b/>
              <w:sz w:val="28"/>
              <w:szCs w:val="28"/>
              <w:shd w:val="clear" w:color="auto" w:fill="D9D9D9" w:themeFill="background1" w:themeFillShade="D9"/>
            </w:rPr>
            <w:t xml:space="preserve">      </w:t>
          </w:r>
          <w:r w:rsidR="00A70D86">
            <w:rPr>
              <w:b/>
              <w:sz w:val="28"/>
              <w:szCs w:val="28"/>
              <w:shd w:val="clear" w:color="auto" w:fill="D9D9D9" w:themeFill="background1" w:themeFillShade="D9"/>
            </w:rPr>
            <w:t xml:space="preserve">                   </w:t>
          </w:r>
        </w:sdtContent>
      </w:sdt>
      <w:r w:rsidR="00A70D86">
        <w:tab/>
      </w:r>
      <w:r w:rsidRPr="00960C3A">
        <w:rPr>
          <w:b/>
        </w:rPr>
        <w:t>Phone:</w:t>
      </w:r>
      <w:r w:rsidRPr="00960C3A">
        <w:t xml:space="preserve"> </w:t>
      </w:r>
      <w:sdt>
        <w:sdtPr>
          <w:id w:val="1762028767"/>
          <w:placeholder>
            <w:docPart w:val="7DD6A1AD8092C14AA0DF9906FA2B7D40"/>
          </w:placeholder>
        </w:sdtPr>
        <w:sdtContent>
          <w:r w:rsidR="00A70D86">
            <w:rPr>
              <w:b/>
              <w:sz w:val="28"/>
              <w:szCs w:val="28"/>
            </w:rPr>
            <w:t xml:space="preserve"> </w:t>
          </w:r>
          <w:r w:rsidR="00A70D86" w:rsidRPr="00C104E8">
            <w:rPr>
              <w:b/>
              <w:sz w:val="28"/>
              <w:szCs w:val="28"/>
              <w:shd w:val="clear" w:color="auto" w:fill="D9D9D9" w:themeFill="background1" w:themeFillShade="D9"/>
            </w:rPr>
            <w:t xml:space="preserve">      </w:t>
          </w:r>
          <w:r w:rsidR="00A70D86">
            <w:rPr>
              <w:b/>
              <w:sz w:val="28"/>
              <w:szCs w:val="28"/>
              <w:shd w:val="clear" w:color="auto" w:fill="D9D9D9" w:themeFill="background1" w:themeFillShade="D9"/>
            </w:rPr>
            <w:t xml:space="preserve">                   </w:t>
          </w:r>
        </w:sdtContent>
      </w:sdt>
      <w:r w:rsidR="00A70D86">
        <w:tab/>
      </w:r>
      <w:r w:rsidRPr="00832BA6">
        <w:rPr>
          <w:b/>
        </w:rPr>
        <w:t>Date:</w:t>
      </w:r>
      <w:r w:rsidR="00A70D86" w:rsidRPr="00A70D86">
        <w:t xml:space="preserve"> </w:t>
      </w:r>
      <w:sdt>
        <w:sdtPr>
          <w:id w:val="155041121"/>
          <w:placeholder>
            <w:docPart w:val="6120C32E1CFF0C4992F773B675896048"/>
          </w:placeholder>
        </w:sdtPr>
        <w:sdtContent>
          <w:r w:rsidR="00A70D86">
            <w:rPr>
              <w:b/>
              <w:sz w:val="28"/>
              <w:szCs w:val="28"/>
            </w:rPr>
            <w:t xml:space="preserve"> </w:t>
          </w:r>
          <w:r w:rsidR="00A70D86" w:rsidRPr="00C104E8">
            <w:rPr>
              <w:b/>
              <w:sz w:val="28"/>
              <w:szCs w:val="28"/>
              <w:shd w:val="clear" w:color="auto" w:fill="D9D9D9" w:themeFill="background1" w:themeFillShade="D9"/>
            </w:rPr>
            <w:t xml:space="preserve">      </w:t>
          </w:r>
          <w:r w:rsidR="00A70D86">
            <w:rPr>
              <w:b/>
              <w:sz w:val="28"/>
              <w:szCs w:val="28"/>
              <w:shd w:val="clear" w:color="auto" w:fill="D9D9D9" w:themeFill="background1" w:themeFillShade="D9"/>
            </w:rPr>
            <w:t xml:space="preserve">                   </w:t>
          </w:r>
        </w:sdtContent>
      </w:sdt>
    </w:p>
    <w:p w14:paraId="10398976" w14:textId="77777777" w:rsidR="00960C3A" w:rsidRDefault="00960C3A" w:rsidP="00960C3A">
      <w:r w:rsidRPr="00960C3A">
        <w:rPr>
          <w:b/>
        </w:rPr>
        <w:t>Name of NWOSU Student:</w:t>
      </w:r>
      <w:r>
        <w:t xml:space="preserve"> </w:t>
      </w:r>
      <w:sdt>
        <w:sdtPr>
          <w:id w:val="-1206251285"/>
          <w:placeholder>
            <w:docPart w:val="1FC5C23F124BB242BD557C19460AC619"/>
          </w:placeholder>
        </w:sdtPr>
        <w:sdtContent>
          <w:r w:rsidR="00A70D86">
            <w:rPr>
              <w:b/>
              <w:sz w:val="28"/>
              <w:szCs w:val="28"/>
            </w:rPr>
            <w:t xml:space="preserve"> </w:t>
          </w:r>
          <w:r w:rsidR="00A70D86" w:rsidRPr="00C104E8">
            <w:rPr>
              <w:b/>
              <w:sz w:val="28"/>
              <w:szCs w:val="28"/>
              <w:shd w:val="clear" w:color="auto" w:fill="D9D9D9" w:themeFill="background1" w:themeFillShade="D9"/>
            </w:rPr>
            <w:t xml:space="preserve">      </w:t>
          </w:r>
          <w:r w:rsidR="00A70D86">
            <w:rPr>
              <w:b/>
              <w:sz w:val="28"/>
              <w:szCs w:val="28"/>
              <w:shd w:val="clear" w:color="auto" w:fill="D9D9D9" w:themeFill="background1" w:themeFillShade="D9"/>
            </w:rPr>
            <w:t xml:space="preserve">                   </w:t>
          </w:r>
        </w:sdtContent>
      </w:sdt>
    </w:p>
    <w:p w14:paraId="0A5B37FB" w14:textId="77777777" w:rsidR="00832BA6" w:rsidRDefault="00832BA6" w:rsidP="00960C3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89A296" wp14:editId="2B2F2006">
                <wp:simplePos x="0" y="0"/>
                <wp:positionH relativeFrom="column">
                  <wp:posOffset>-1</wp:posOffset>
                </wp:positionH>
                <wp:positionV relativeFrom="paragraph">
                  <wp:posOffset>18415</wp:posOffset>
                </wp:positionV>
                <wp:extent cx="6753225" cy="0"/>
                <wp:effectExtent l="0" t="0" r="2857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532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5B6CF9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.45pt" to="531.75pt,1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" strokecolor="black [3213]" strokeweight="1pt">
                <v:stroke joinstyle="miter"/>
              </v:line>
            </w:pict>
          </mc:Fallback>
        </mc:AlternateContent>
      </w:r>
    </w:p>
    <w:p w14:paraId="687F4FEE" w14:textId="77777777" w:rsidR="00960C3A" w:rsidRPr="00A70D86" w:rsidRDefault="00960C3A" w:rsidP="00A70D86">
      <w:pPr>
        <w:pStyle w:val="ListParagraph"/>
        <w:numPr>
          <w:ilvl w:val="0"/>
          <w:numId w:val="1"/>
        </w:numPr>
        <w:spacing w:after="120" w:line="240" w:lineRule="auto"/>
        <w:rPr>
          <w:b/>
        </w:rPr>
      </w:pPr>
      <w:r w:rsidRPr="00A70D86">
        <w:rPr>
          <w:b/>
        </w:rPr>
        <w:t>Was the need the student(s) addresses important and not served by other programs at your organization?</w:t>
      </w:r>
    </w:p>
    <w:p w14:paraId="772A3CB1" w14:textId="77777777" w:rsidR="00960C3A" w:rsidRDefault="00000000" w:rsidP="00A70D86">
      <w:pPr>
        <w:spacing w:after="120" w:line="240" w:lineRule="auto"/>
        <w:ind w:left="720"/>
      </w:pPr>
      <w:sdt>
        <w:sdtPr>
          <w:id w:val="723636749"/>
          <w:placeholder>
            <w:docPart w:val="0DF2CD050C0EF740AF60F09AFC91FC0D"/>
          </w:placeholder>
        </w:sdtPr>
        <w:sdtContent>
          <w:r w:rsidR="00A70D86">
            <w:rPr>
              <w:b/>
              <w:sz w:val="28"/>
              <w:szCs w:val="28"/>
            </w:rPr>
            <w:t xml:space="preserve"> </w:t>
          </w:r>
          <w:r w:rsidR="00A70D86" w:rsidRPr="00C104E8">
            <w:rPr>
              <w:b/>
              <w:sz w:val="28"/>
              <w:szCs w:val="28"/>
              <w:shd w:val="clear" w:color="auto" w:fill="D9D9D9" w:themeFill="background1" w:themeFillShade="D9"/>
            </w:rPr>
            <w:t xml:space="preserve">      </w:t>
          </w:r>
          <w:r w:rsidR="00A70D86">
            <w:rPr>
              <w:b/>
              <w:sz w:val="28"/>
              <w:szCs w:val="28"/>
              <w:shd w:val="clear" w:color="auto" w:fill="D9D9D9" w:themeFill="background1" w:themeFillShade="D9"/>
            </w:rPr>
            <w:t xml:space="preserve">                   </w:t>
          </w:r>
        </w:sdtContent>
      </w:sdt>
    </w:p>
    <w:p w14:paraId="2A674D56" w14:textId="77777777" w:rsidR="00960C3A" w:rsidRPr="00A70D86" w:rsidRDefault="00960C3A" w:rsidP="00A70D86">
      <w:pPr>
        <w:pStyle w:val="ListParagraph"/>
        <w:numPr>
          <w:ilvl w:val="0"/>
          <w:numId w:val="1"/>
        </w:numPr>
        <w:spacing w:after="120" w:line="240" w:lineRule="auto"/>
        <w:rPr>
          <w:b/>
        </w:rPr>
      </w:pPr>
      <w:r w:rsidRPr="00A70D86">
        <w:rPr>
          <w:b/>
        </w:rPr>
        <w:t>Do you feel the project allowed you to build your organization capacity?</w:t>
      </w:r>
      <w:r w:rsidR="00832BA6" w:rsidRPr="00A70D86">
        <w:rPr>
          <w:b/>
        </w:rPr>
        <w:t xml:space="preserve"> What specifically did the students do? Please quantify if possible, such as the number of clients they served/help serve, number and types of any deliverables produced for your agency, etc.</w:t>
      </w:r>
    </w:p>
    <w:p w14:paraId="580E9975" w14:textId="77777777" w:rsidR="00832BA6" w:rsidRDefault="00000000" w:rsidP="00A70D86">
      <w:pPr>
        <w:pStyle w:val="ListParagraph"/>
        <w:spacing w:after="120" w:line="240" w:lineRule="auto"/>
      </w:pPr>
      <w:sdt>
        <w:sdtPr>
          <w:id w:val="-2102323012"/>
          <w:placeholder>
            <w:docPart w:val="78386A721891F34B9C231E2B1F2BAE4A"/>
          </w:placeholder>
        </w:sdtPr>
        <w:sdtContent>
          <w:r w:rsidR="00A70D86">
            <w:rPr>
              <w:b/>
              <w:sz w:val="28"/>
              <w:szCs w:val="28"/>
            </w:rPr>
            <w:t xml:space="preserve"> </w:t>
          </w:r>
          <w:r w:rsidR="00A70D86" w:rsidRPr="00C104E8">
            <w:rPr>
              <w:b/>
              <w:sz w:val="28"/>
              <w:szCs w:val="28"/>
              <w:shd w:val="clear" w:color="auto" w:fill="D9D9D9" w:themeFill="background1" w:themeFillShade="D9"/>
            </w:rPr>
            <w:t xml:space="preserve">      </w:t>
          </w:r>
          <w:r w:rsidR="00A70D86">
            <w:rPr>
              <w:b/>
              <w:sz w:val="28"/>
              <w:szCs w:val="28"/>
              <w:shd w:val="clear" w:color="auto" w:fill="D9D9D9" w:themeFill="background1" w:themeFillShade="D9"/>
            </w:rPr>
            <w:t xml:space="preserve">                   </w:t>
          </w:r>
        </w:sdtContent>
      </w:sdt>
    </w:p>
    <w:p w14:paraId="432206B4" w14:textId="77777777" w:rsidR="00A70D86" w:rsidRDefault="00A70D86" w:rsidP="00A70D86">
      <w:pPr>
        <w:pStyle w:val="ListParagraph"/>
        <w:spacing w:after="120" w:line="240" w:lineRule="auto"/>
      </w:pPr>
    </w:p>
    <w:p w14:paraId="0B680222" w14:textId="77777777" w:rsidR="00832BA6" w:rsidRPr="00A70D86" w:rsidRDefault="00832BA6" w:rsidP="00A70D86">
      <w:pPr>
        <w:pStyle w:val="ListParagraph"/>
        <w:numPr>
          <w:ilvl w:val="0"/>
          <w:numId w:val="1"/>
        </w:numPr>
        <w:spacing w:after="120" w:line="240" w:lineRule="auto"/>
        <w:rPr>
          <w:b/>
        </w:rPr>
      </w:pPr>
      <w:r w:rsidRPr="00A70D86">
        <w:rPr>
          <w:b/>
        </w:rPr>
        <w:t>Was the quality of the student(s)</w:t>
      </w:r>
      <w:r w:rsidR="00A70D86">
        <w:rPr>
          <w:b/>
        </w:rPr>
        <w:t>’ work at an affective level? If</w:t>
      </w:r>
      <w:r w:rsidRPr="00A70D86">
        <w:rPr>
          <w:b/>
        </w:rPr>
        <w:t xml:space="preserve"> they are prepared material, will you be able to use it in the future? If not, what would you like to see in the future?</w:t>
      </w:r>
    </w:p>
    <w:p w14:paraId="3026848E" w14:textId="77777777" w:rsidR="00A70D86" w:rsidRDefault="00000000" w:rsidP="00A70D86">
      <w:pPr>
        <w:pStyle w:val="ListParagraph"/>
        <w:spacing w:after="120" w:line="240" w:lineRule="auto"/>
      </w:pPr>
      <w:sdt>
        <w:sdtPr>
          <w:id w:val="899256006"/>
          <w:placeholder>
            <w:docPart w:val="81920FD72FAC924B870B35829CC395F9"/>
          </w:placeholder>
        </w:sdtPr>
        <w:sdtContent>
          <w:r w:rsidR="00A70D86">
            <w:rPr>
              <w:b/>
              <w:sz w:val="28"/>
              <w:szCs w:val="28"/>
            </w:rPr>
            <w:t xml:space="preserve"> </w:t>
          </w:r>
          <w:r w:rsidR="00A70D86" w:rsidRPr="00C104E8">
            <w:rPr>
              <w:b/>
              <w:sz w:val="28"/>
              <w:szCs w:val="28"/>
              <w:shd w:val="clear" w:color="auto" w:fill="D9D9D9" w:themeFill="background1" w:themeFillShade="D9"/>
            </w:rPr>
            <w:t xml:space="preserve">      </w:t>
          </w:r>
          <w:r w:rsidR="00A70D86">
            <w:rPr>
              <w:b/>
              <w:sz w:val="28"/>
              <w:szCs w:val="28"/>
              <w:shd w:val="clear" w:color="auto" w:fill="D9D9D9" w:themeFill="background1" w:themeFillShade="D9"/>
            </w:rPr>
            <w:t xml:space="preserve">                   </w:t>
          </w:r>
        </w:sdtContent>
      </w:sdt>
    </w:p>
    <w:p w14:paraId="50B809E3" w14:textId="77777777" w:rsidR="00A70D86" w:rsidRDefault="00A70D86" w:rsidP="00A70D86">
      <w:pPr>
        <w:pStyle w:val="ListParagraph"/>
        <w:spacing w:after="120" w:line="240" w:lineRule="auto"/>
      </w:pPr>
    </w:p>
    <w:p w14:paraId="3F601C30" w14:textId="77777777" w:rsidR="00832BA6" w:rsidRPr="00A70D86" w:rsidRDefault="00832BA6" w:rsidP="00A70D86">
      <w:pPr>
        <w:pStyle w:val="ListParagraph"/>
        <w:numPr>
          <w:ilvl w:val="0"/>
          <w:numId w:val="1"/>
        </w:numPr>
        <w:spacing w:after="120" w:line="240" w:lineRule="auto"/>
        <w:rPr>
          <w:b/>
        </w:rPr>
      </w:pPr>
      <w:r w:rsidRPr="00A70D86">
        <w:rPr>
          <w:b/>
        </w:rPr>
        <w:t>Do you feel the student(s)’ work was properly designed to serve the organization’s clients?</w:t>
      </w:r>
    </w:p>
    <w:p w14:paraId="6526254B" w14:textId="77777777" w:rsidR="00832BA6" w:rsidRPr="00A70D86" w:rsidRDefault="00000000" w:rsidP="00A70D86">
      <w:pPr>
        <w:spacing w:after="120" w:line="240" w:lineRule="auto"/>
        <w:ind w:left="720"/>
        <w:rPr>
          <w:b/>
        </w:rPr>
      </w:pPr>
      <w:sdt>
        <w:sdtPr>
          <w:rPr>
            <w:b/>
          </w:rPr>
          <w:id w:val="-357048149"/>
          <w:placeholder>
            <w:docPart w:val="038904828591A943A3D7B6290814E1BB"/>
          </w:placeholder>
        </w:sdtPr>
        <w:sdtContent>
          <w:r w:rsidR="00A70D86" w:rsidRPr="00A70D86">
            <w:rPr>
              <w:b/>
              <w:sz w:val="28"/>
              <w:szCs w:val="28"/>
            </w:rPr>
            <w:t xml:space="preserve"> </w:t>
          </w:r>
          <w:r w:rsidR="00A70D86" w:rsidRPr="00A70D86">
            <w:rPr>
              <w:b/>
              <w:sz w:val="28"/>
              <w:szCs w:val="28"/>
              <w:shd w:val="clear" w:color="auto" w:fill="D9D9D9" w:themeFill="background1" w:themeFillShade="D9"/>
            </w:rPr>
            <w:t xml:space="preserve">                         </w:t>
          </w:r>
        </w:sdtContent>
      </w:sdt>
    </w:p>
    <w:p w14:paraId="03718F82" w14:textId="77777777" w:rsidR="00832BA6" w:rsidRPr="00A70D86" w:rsidRDefault="00832BA6" w:rsidP="00A70D86">
      <w:pPr>
        <w:pStyle w:val="ListParagraph"/>
        <w:numPr>
          <w:ilvl w:val="0"/>
          <w:numId w:val="1"/>
        </w:numPr>
        <w:spacing w:after="120" w:line="240" w:lineRule="auto"/>
        <w:rPr>
          <w:b/>
        </w:rPr>
      </w:pPr>
      <w:r w:rsidRPr="00A70D86">
        <w:rPr>
          <w:b/>
        </w:rPr>
        <w:t>Do you think the student(s)’ work will have a long lasting effect?</w:t>
      </w:r>
    </w:p>
    <w:p w14:paraId="369B18DD" w14:textId="77777777" w:rsidR="00832BA6" w:rsidRDefault="00000000" w:rsidP="00A70D86">
      <w:pPr>
        <w:spacing w:after="120" w:line="240" w:lineRule="auto"/>
        <w:ind w:left="720"/>
      </w:pPr>
      <w:sdt>
        <w:sdtPr>
          <w:id w:val="1185489011"/>
          <w:placeholder>
            <w:docPart w:val="37261E2650D37A459063518731B04E10"/>
          </w:placeholder>
        </w:sdtPr>
        <w:sdtContent>
          <w:r w:rsidR="00A70D86">
            <w:rPr>
              <w:b/>
              <w:sz w:val="28"/>
              <w:szCs w:val="28"/>
            </w:rPr>
            <w:t xml:space="preserve"> </w:t>
          </w:r>
          <w:r w:rsidR="00A70D86" w:rsidRPr="00C104E8">
            <w:rPr>
              <w:b/>
              <w:sz w:val="28"/>
              <w:szCs w:val="28"/>
              <w:shd w:val="clear" w:color="auto" w:fill="D9D9D9" w:themeFill="background1" w:themeFillShade="D9"/>
            </w:rPr>
            <w:t xml:space="preserve">      </w:t>
          </w:r>
          <w:r w:rsidR="00A70D86">
            <w:rPr>
              <w:b/>
              <w:sz w:val="28"/>
              <w:szCs w:val="28"/>
              <w:shd w:val="clear" w:color="auto" w:fill="D9D9D9" w:themeFill="background1" w:themeFillShade="D9"/>
            </w:rPr>
            <w:t xml:space="preserve">                   </w:t>
          </w:r>
        </w:sdtContent>
      </w:sdt>
    </w:p>
    <w:p w14:paraId="77159752" w14:textId="77777777" w:rsidR="00832BA6" w:rsidRPr="00A70D86" w:rsidRDefault="00832BA6" w:rsidP="00A70D86">
      <w:pPr>
        <w:pStyle w:val="ListParagraph"/>
        <w:numPr>
          <w:ilvl w:val="0"/>
          <w:numId w:val="1"/>
        </w:numPr>
        <w:spacing w:after="120" w:line="240" w:lineRule="auto"/>
        <w:rPr>
          <w:b/>
        </w:rPr>
      </w:pPr>
      <w:r w:rsidRPr="00A70D86">
        <w:rPr>
          <w:b/>
        </w:rPr>
        <w:t>Were there any unintended effects caused by the student(s)’ work?</w:t>
      </w:r>
    </w:p>
    <w:p w14:paraId="125B181B" w14:textId="77777777" w:rsidR="00832BA6" w:rsidRDefault="00000000" w:rsidP="00A70D86">
      <w:pPr>
        <w:spacing w:after="120" w:line="240" w:lineRule="auto"/>
        <w:ind w:left="720"/>
      </w:pPr>
      <w:sdt>
        <w:sdtPr>
          <w:id w:val="228667777"/>
          <w:placeholder>
            <w:docPart w:val="EF7701D9D637B74B9E03F4FFBAB9FDD8"/>
          </w:placeholder>
        </w:sdtPr>
        <w:sdtContent>
          <w:r w:rsidR="00A70D86">
            <w:rPr>
              <w:b/>
              <w:sz w:val="28"/>
              <w:szCs w:val="28"/>
            </w:rPr>
            <w:t xml:space="preserve"> </w:t>
          </w:r>
          <w:r w:rsidR="00A70D86" w:rsidRPr="00C104E8">
            <w:rPr>
              <w:b/>
              <w:sz w:val="28"/>
              <w:szCs w:val="28"/>
              <w:shd w:val="clear" w:color="auto" w:fill="D9D9D9" w:themeFill="background1" w:themeFillShade="D9"/>
            </w:rPr>
            <w:t xml:space="preserve">      </w:t>
          </w:r>
          <w:r w:rsidR="00A70D86">
            <w:rPr>
              <w:b/>
              <w:sz w:val="28"/>
              <w:szCs w:val="28"/>
              <w:shd w:val="clear" w:color="auto" w:fill="D9D9D9" w:themeFill="background1" w:themeFillShade="D9"/>
            </w:rPr>
            <w:t xml:space="preserve">                   </w:t>
          </w:r>
        </w:sdtContent>
      </w:sdt>
    </w:p>
    <w:p w14:paraId="4BB88C44" w14:textId="77777777" w:rsidR="00832BA6" w:rsidRPr="00A70D86" w:rsidRDefault="00832BA6" w:rsidP="00A70D86">
      <w:pPr>
        <w:pStyle w:val="ListParagraph"/>
        <w:numPr>
          <w:ilvl w:val="0"/>
          <w:numId w:val="1"/>
        </w:numPr>
        <w:spacing w:after="120" w:line="240" w:lineRule="auto"/>
        <w:rPr>
          <w:b/>
        </w:rPr>
      </w:pPr>
      <w:r w:rsidRPr="00A70D86">
        <w:rPr>
          <w:b/>
        </w:rPr>
        <w:t>Was there adequate communication between your organization, faculty and student(s)?</w:t>
      </w:r>
    </w:p>
    <w:p w14:paraId="01E9D8FC" w14:textId="77777777" w:rsidR="00832BA6" w:rsidRDefault="00000000" w:rsidP="00A70D86">
      <w:pPr>
        <w:spacing w:after="120" w:line="240" w:lineRule="auto"/>
        <w:ind w:left="720"/>
      </w:pPr>
      <w:sdt>
        <w:sdtPr>
          <w:id w:val="-2033250720"/>
          <w:placeholder>
            <w:docPart w:val="5E9239CB36D63A4D9965E19B4C54D0D7"/>
          </w:placeholder>
        </w:sdtPr>
        <w:sdtContent>
          <w:r w:rsidR="00A70D86">
            <w:rPr>
              <w:b/>
              <w:sz w:val="28"/>
              <w:szCs w:val="28"/>
            </w:rPr>
            <w:t xml:space="preserve"> </w:t>
          </w:r>
          <w:r w:rsidR="00A70D86" w:rsidRPr="00C104E8">
            <w:rPr>
              <w:b/>
              <w:sz w:val="28"/>
              <w:szCs w:val="28"/>
              <w:shd w:val="clear" w:color="auto" w:fill="D9D9D9" w:themeFill="background1" w:themeFillShade="D9"/>
            </w:rPr>
            <w:t xml:space="preserve">      </w:t>
          </w:r>
          <w:r w:rsidR="00A70D86">
            <w:rPr>
              <w:b/>
              <w:sz w:val="28"/>
              <w:szCs w:val="28"/>
              <w:shd w:val="clear" w:color="auto" w:fill="D9D9D9" w:themeFill="background1" w:themeFillShade="D9"/>
            </w:rPr>
            <w:t xml:space="preserve">                   </w:t>
          </w:r>
        </w:sdtContent>
      </w:sdt>
    </w:p>
    <w:p w14:paraId="0335EB94" w14:textId="77777777" w:rsidR="00832BA6" w:rsidRPr="00A70D86" w:rsidRDefault="00832BA6" w:rsidP="00A70D86">
      <w:pPr>
        <w:pStyle w:val="ListParagraph"/>
        <w:numPr>
          <w:ilvl w:val="0"/>
          <w:numId w:val="1"/>
        </w:numPr>
        <w:spacing w:after="120" w:line="240" w:lineRule="auto"/>
        <w:rPr>
          <w:b/>
        </w:rPr>
      </w:pPr>
      <w:r w:rsidRPr="00A70D86">
        <w:rPr>
          <w:b/>
        </w:rPr>
        <w:t>Do you feel that student(s) were prepared before service? If not, what recommendations would you suggest to improve preparedness?</w:t>
      </w:r>
    </w:p>
    <w:p w14:paraId="469B50CE" w14:textId="77777777" w:rsidR="00832BA6" w:rsidRDefault="00000000" w:rsidP="00A70D86">
      <w:pPr>
        <w:spacing w:after="120" w:line="240" w:lineRule="auto"/>
        <w:ind w:left="720"/>
      </w:pPr>
      <w:sdt>
        <w:sdtPr>
          <w:id w:val="1667596154"/>
          <w:placeholder>
            <w:docPart w:val="9D4BE70AA036BA43858672E0F26F1ADF"/>
          </w:placeholder>
        </w:sdtPr>
        <w:sdtContent>
          <w:r w:rsidR="00A70D86">
            <w:rPr>
              <w:b/>
              <w:sz w:val="28"/>
              <w:szCs w:val="28"/>
            </w:rPr>
            <w:t xml:space="preserve"> </w:t>
          </w:r>
          <w:r w:rsidR="00A70D86" w:rsidRPr="00C104E8">
            <w:rPr>
              <w:b/>
              <w:sz w:val="28"/>
              <w:szCs w:val="28"/>
              <w:shd w:val="clear" w:color="auto" w:fill="D9D9D9" w:themeFill="background1" w:themeFillShade="D9"/>
            </w:rPr>
            <w:t xml:space="preserve">      </w:t>
          </w:r>
          <w:r w:rsidR="00A70D86">
            <w:rPr>
              <w:b/>
              <w:sz w:val="28"/>
              <w:szCs w:val="28"/>
              <w:shd w:val="clear" w:color="auto" w:fill="D9D9D9" w:themeFill="background1" w:themeFillShade="D9"/>
            </w:rPr>
            <w:t xml:space="preserve">                   </w:t>
          </w:r>
        </w:sdtContent>
      </w:sdt>
    </w:p>
    <w:p w14:paraId="4F77B69D" w14:textId="77777777" w:rsidR="00832BA6" w:rsidRPr="00A70D86" w:rsidRDefault="00832BA6" w:rsidP="00A70D86">
      <w:pPr>
        <w:pStyle w:val="ListParagraph"/>
        <w:numPr>
          <w:ilvl w:val="0"/>
          <w:numId w:val="1"/>
        </w:numPr>
        <w:spacing w:after="120" w:line="240" w:lineRule="auto"/>
        <w:rPr>
          <w:b/>
        </w:rPr>
      </w:pPr>
      <w:r w:rsidRPr="00A70D86">
        <w:rPr>
          <w:b/>
        </w:rPr>
        <w:t>What would you like to see done differently in the future?</w:t>
      </w:r>
    </w:p>
    <w:p w14:paraId="3EA577AE" w14:textId="77777777" w:rsidR="00832BA6" w:rsidRDefault="00000000" w:rsidP="00A70D86">
      <w:pPr>
        <w:spacing w:after="120" w:line="240" w:lineRule="auto"/>
        <w:ind w:left="720"/>
      </w:pPr>
      <w:sdt>
        <w:sdtPr>
          <w:id w:val="2070987268"/>
          <w:placeholder>
            <w:docPart w:val="E9CCD0623A3EA04787E10338679715E6"/>
          </w:placeholder>
        </w:sdtPr>
        <w:sdtContent>
          <w:r w:rsidR="00A70D86">
            <w:rPr>
              <w:b/>
              <w:sz w:val="28"/>
              <w:szCs w:val="28"/>
            </w:rPr>
            <w:t xml:space="preserve"> </w:t>
          </w:r>
          <w:r w:rsidR="00A70D86" w:rsidRPr="00C104E8">
            <w:rPr>
              <w:b/>
              <w:sz w:val="28"/>
              <w:szCs w:val="28"/>
              <w:shd w:val="clear" w:color="auto" w:fill="D9D9D9" w:themeFill="background1" w:themeFillShade="D9"/>
            </w:rPr>
            <w:t xml:space="preserve">      </w:t>
          </w:r>
          <w:r w:rsidR="00A70D86">
            <w:rPr>
              <w:b/>
              <w:sz w:val="28"/>
              <w:szCs w:val="28"/>
              <w:shd w:val="clear" w:color="auto" w:fill="D9D9D9" w:themeFill="background1" w:themeFillShade="D9"/>
            </w:rPr>
            <w:t xml:space="preserve">                   </w:t>
          </w:r>
        </w:sdtContent>
      </w:sdt>
    </w:p>
    <w:p w14:paraId="6CED3576" w14:textId="77777777" w:rsidR="00832BA6" w:rsidRPr="00A70D86" w:rsidRDefault="00832BA6" w:rsidP="00A70D86">
      <w:pPr>
        <w:pStyle w:val="ListParagraph"/>
        <w:numPr>
          <w:ilvl w:val="0"/>
          <w:numId w:val="1"/>
        </w:numPr>
        <w:spacing w:after="120" w:line="240" w:lineRule="auto"/>
        <w:rPr>
          <w:b/>
        </w:rPr>
      </w:pPr>
      <w:r w:rsidRPr="00A70D86">
        <w:rPr>
          <w:b/>
        </w:rPr>
        <w:t>Is your organization interested in hosting another service-learner in the future? If no, why not?</w:t>
      </w:r>
    </w:p>
    <w:p w14:paraId="6328D53E" w14:textId="77777777" w:rsidR="00A70D86" w:rsidRPr="00CB2BA2" w:rsidRDefault="00000000" w:rsidP="00CB2BA2">
      <w:pPr>
        <w:spacing w:after="120" w:line="240" w:lineRule="auto"/>
        <w:ind w:left="720"/>
      </w:pPr>
      <w:sdt>
        <w:sdtPr>
          <w:id w:val="2051724360"/>
          <w:placeholder>
            <w:docPart w:val="C56FD33D165BBB4DB205E7186C42D077"/>
          </w:placeholder>
        </w:sdtPr>
        <w:sdtContent>
          <w:r w:rsidR="00A70D86">
            <w:rPr>
              <w:b/>
              <w:sz w:val="28"/>
              <w:szCs w:val="28"/>
            </w:rPr>
            <w:t xml:space="preserve"> </w:t>
          </w:r>
          <w:r w:rsidR="00A70D86" w:rsidRPr="00C104E8">
            <w:rPr>
              <w:b/>
              <w:sz w:val="28"/>
              <w:szCs w:val="28"/>
              <w:shd w:val="clear" w:color="auto" w:fill="D9D9D9" w:themeFill="background1" w:themeFillShade="D9"/>
            </w:rPr>
            <w:t xml:space="preserve">      </w:t>
          </w:r>
          <w:r w:rsidR="00A70D86">
            <w:rPr>
              <w:b/>
              <w:sz w:val="28"/>
              <w:szCs w:val="28"/>
              <w:shd w:val="clear" w:color="auto" w:fill="D9D9D9" w:themeFill="background1" w:themeFillShade="D9"/>
            </w:rPr>
            <w:t xml:space="preserve">                   </w:t>
          </w:r>
        </w:sdtContent>
      </w:sdt>
    </w:p>
    <w:sectPr w:rsidR="00A70D86" w:rsidRPr="00CB2BA2" w:rsidSect="007D26DD">
      <w:headerReference w:type="default" r:id="rId8"/>
      <w:footerReference w:type="default" r:id="rId9"/>
      <w:pgSz w:w="12240" w:h="15840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9F283" w14:textId="77777777" w:rsidR="005C3BBF" w:rsidRDefault="005C3BBF" w:rsidP="00CB2BA2">
      <w:pPr>
        <w:spacing w:after="0" w:line="240" w:lineRule="auto"/>
      </w:pPr>
      <w:r>
        <w:separator/>
      </w:r>
    </w:p>
  </w:endnote>
  <w:endnote w:type="continuationSeparator" w:id="0">
    <w:p w14:paraId="60100E0A" w14:textId="77777777" w:rsidR="005C3BBF" w:rsidRDefault="005C3BBF" w:rsidP="00CB2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75FDC" w14:textId="77777777" w:rsidR="00CB2BA2" w:rsidRPr="00CB2BA2" w:rsidRDefault="00CB2BA2" w:rsidP="00CB2BA2">
    <w:pPr>
      <w:pStyle w:val="ListParagraph"/>
      <w:spacing w:after="120" w:line="240" w:lineRule="auto"/>
      <w:ind w:left="0"/>
      <w:jc w:val="center"/>
      <w:rPr>
        <w:i/>
      </w:rPr>
    </w:pPr>
    <w:r w:rsidRPr="00194424">
      <w:rPr>
        <w:i/>
      </w:rPr>
      <w:t xml:space="preserve">Please return this form to: </w:t>
    </w:r>
    <w:r>
      <w:rPr>
        <w:i/>
      </w:rPr>
      <w:t>____________________________,</w:t>
    </w:r>
    <w:r w:rsidRPr="00194424">
      <w:rPr>
        <w:i/>
      </w:rPr>
      <w:t xml:space="preserve"> NWOSU, 709 Oklahoma Blvd., Alva, OK 73717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FE348" w14:textId="77777777" w:rsidR="005C3BBF" w:rsidRDefault="005C3BBF" w:rsidP="00CB2BA2">
      <w:pPr>
        <w:spacing w:after="0" w:line="240" w:lineRule="auto"/>
      </w:pPr>
      <w:r>
        <w:separator/>
      </w:r>
    </w:p>
  </w:footnote>
  <w:footnote w:type="continuationSeparator" w:id="0">
    <w:p w14:paraId="3A4EAB0C" w14:textId="77777777" w:rsidR="005C3BBF" w:rsidRDefault="005C3BBF" w:rsidP="00CB2B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09286" w14:textId="77777777" w:rsidR="007D26DD" w:rsidRDefault="007D26DD" w:rsidP="007D26DD">
    <w:pPr>
      <w:pStyle w:val="Header"/>
      <w:jc w:val="right"/>
    </w:pPr>
    <w:r>
      <w:rPr>
        <w:noProof/>
      </w:rPr>
      <w:drawing>
        <wp:inline distT="0" distB="0" distL="0" distR="0" wp14:anchorId="57C732B1" wp14:editId="0FF08619">
          <wp:extent cx="2833122" cy="685801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tower logo sid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3122" cy="6858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72FBF"/>
    <w:multiLevelType w:val="hybridMultilevel"/>
    <w:tmpl w:val="B1022F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2136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63C"/>
    <w:rsid w:val="00194424"/>
    <w:rsid w:val="004801E8"/>
    <w:rsid w:val="00595E32"/>
    <w:rsid w:val="005C3BBF"/>
    <w:rsid w:val="00672A73"/>
    <w:rsid w:val="007D26DD"/>
    <w:rsid w:val="008163EE"/>
    <w:rsid w:val="00832BA6"/>
    <w:rsid w:val="00960C3A"/>
    <w:rsid w:val="00A70D86"/>
    <w:rsid w:val="00BC463C"/>
    <w:rsid w:val="00CB2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4219B"/>
  <w15:chartTrackingRefBased/>
  <w15:docId w15:val="{9E78DB70-8162-7843-B302-4FCE8EEF9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60C3A"/>
    <w:rPr>
      <w:color w:val="808080"/>
    </w:rPr>
  </w:style>
  <w:style w:type="paragraph" w:styleId="ListParagraph">
    <w:name w:val="List Paragraph"/>
    <w:basedOn w:val="Normal"/>
    <w:uiPriority w:val="34"/>
    <w:qFormat/>
    <w:rsid w:val="00960C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2B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BA2"/>
  </w:style>
  <w:style w:type="paragraph" w:styleId="Footer">
    <w:name w:val="footer"/>
    <w:basedOn w:val="Normal"/>
    <w:link w:val="FooterChar"/>
    <w:uiPriority w:val="99"/>
    <w:unhideWhenUsed/>
    <w:rsid w:val="00CB2B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B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katie/Downloads/community-partner-evaulatio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A777D267F6A324C8B55381556A799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1C3500-BD9A-2147-BEEF-B8BB15DA6F61}"/>
      </w:docPartPr>
      <w:docPartBody>
        <w:p w:rsidR="00000000" w:rsidRDefault="00000000">
          <w:pPr>
            <w:pStyle w:val="FA777D267F6A324C8B55381556A79927"/>
          </w:pPr>
          <w:r w:rsidRPr="00E15EB5">
            <w:rPr>
              <w:rStyle w:val="PlaceholderText"/>
            </w:rPr>
            <w:t>Click here to enter text.</w:t>
          </w:r>
        </w:p>
      </w:docPartBody>
    </w:docPart>
    <w:docPart>
      <w:docPartPr>
        <w:name w:val="D02E0AD3B84F5C4385BF26E7C020ED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40600-4742-5740-8FEB-008590A14594}"/>
      </w:docPartPr>
      <w:docPartBody>
        <w:p w:rsidR="00000000" w:rsidRDefault="00000000">
          <w:pPr>
            <w:pStyle w:val="D02E0AD3B84F5C4385BF26E7C020EDC8"/>
          </w:pPr>
          <w:r w:rsidRPr="00E15EB5">
            <w:rPr>
              <w:rStyle w:val="PlaceholderText"/>
            </w:rPr>
            <w:t>Click here to enter text.</w:t>
          </w:r>
        </w:p>
      </w:docPartBody>
    </w:docPart>
    <w:docPart>
      <w:docPartPr>
        <w:name w:val="909EAFBE1E1B08469F2703F3100E7C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CF565-1474-294B-8EB1-C38875824232}"/>
      </w:docPartPr>
      <w:docPartBody>
        <w:p w:rsidR="00000000" w:rsidRDefault="00000000">
          <w:pPr>
            <w:pStyle w:val="909EAFBE1E1B08469F2703F3100E7CE2"/>
          </w:pPr>
          <w:r w:rsidRPr="00E15EB5">
            <w:rPr>
              <w:rStyle w:val="PlaceholderText"/>
            </w:rPr>
            <w:t>Click here to enter text.</w:t>
          </w:r>
        </w:p>
      </w:docPartBody>
    </w:docPart>
    <w:docPart>
      <w:docPartPr>
        <w:name w:val="7DD6A1AD8092C14AA0DF9906FA2B7D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3B17C1-5931-7F46-9467-CCF008D1C3CF}"/>
      </w:docPartPr>
      <w:docPartBody>
        <w:p w:rsidR="00000000" w:rsidRDefault="00000000">
          <w:pPr>
            <w:pStyle w:val="7DD6A1AD8092C14AA0DF9906FA2B7D40"/>
          </w:pPr>
          <w:r w:rsidRPr="00E15EB5">
            <w:rPr>
              <w:rStyle w:val="PlaceholderText"/>
            </w:rPr>
            <w:t>Click here to enter text.</w:t>
          </w:r>
        </w:p>
      </w:docPartBody>
    </w:docPart>
    <w:docPart>
      <w:docPartPr>
        <w:name w:val="6120C32E1CFF0C4992F773B675896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C9D76E-3A97-7149-AA4E-CB329EDF174F}"/>
      </w:docPartPr>
      <w:docPartBody>
        <w:p w:rsidR="00000000" w:rsidRDefault="00000000">
          <w:pPr>
            <w:pStyle w:val="6120C32E1CFF0C4992F773B675896048"/>
          </w:pPr>
          <w:r w:rsidRPr="00E15EB5">
            <w:rPr>
              <w:rStyle w:val="PlaceholderText"/>
            </w:rPr>
            <w:t>Click here to enter text.</w:t>
          </w:r>
        </w:p>
      </w:docPartBody>
    </w:docPart>
    <w:docPart>
      <w:docPartPr>
        <w:name w:val="1FC5C23F124BB242BD557C19460AC6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9183F4-F292-1641-BB52-05240E38FE36}"/>
      </w:docPartPr>
      <w:docPartBody>
        <w:p w:rsidR="00000000" w:rsidRDefault="00000000">
          <w:pPr>
            <w:pStyle w:val="1FC5C23F124BB242BD557C19460AC619"/>
          </w:pPr>
          <w:r w:rsidRPr="00E15EB5">
            <w:rPr>
              <w:rStyle w:val="PlaceholderText"/>
            </w:rPr>
            <w:t>Click here to enter text.</w:t>
          </w:r>
        </w:p>
      </w:docPartBody>
    </w:docPart>
    <w:docPart>
      <w:docPartPr>
        <w:name w:val="0DF2CD050C0EF740AF60F09AFC91FC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D735C-AE01-4D4C-ABAB-9F560EE02383}"/>
      </w:docPartPr>
      <w:docPartBody>
        <w:p w:rsidR="00000000" w:rsidRDefault="00000000">
          <w:pPr>
            <w:pStyle w:val="0DF2CD050C0EF740AF60F09AFC91FC0D"/>
          </w:pPr>
          <w:r w:rsidRPr="00E15EB5">
            <w:rPr>
              <w:rStyle w:val="PlaceholderText"/>
            </w:rPr>
            <w:t>Click here to enter text.</w:t>
          </w:r>
        </w:p>
      </w:docPartBody>
    </w:docPart>
    <w:docPart>
      <w:docPartPr>
        <w:name w:val="78386A721891F34B9C231E2B1F2BAE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60E1C-17F0-CC45-A9D6-E34E79DC27E5}"/>
      </w:docPartPr>
      <w:docPartBody>
        <w:p w:rsidR="00000000" w:rsidRDefault="00000000">
          <w:pPr>
            <w:pStyle w:val="78386A721891F34B9C231E2B1F2BAE4A"/>
          </w:pPr>
          <w:r w:rsidRPr="00E15EB5">
            <w:rPr>
              <w:rStyle w:val="PlaceholderText"/>
            </w:rPr>
            <w:t>Click here to enter text.</w:t>
          </w:r>
        </w:p>
      </w:docPartBody>
    </w:docPart>
    <w:docPart>
      <w:docPartPr>
        <w:name w:val="81920FD72FAC924B870B35829CC39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C17C25-3B86-8140-A705-B62C86CD675B}"/>
      </w:docPartPr>
      <w:docPartBody>
        <w:p w:rsidR="00000000" w:rsidRDefault="00000000">
          <w:pPr>
            <w:pStyle w:val="81920FD72FAC924B870B35829CC395F9"/>
          </w:pPr>
          <w:r w:rsidRPr="00E15EB5">
            <w:rPr>
              <w:rStyle w:val="PlaceholderText"/>
            </w:rPr>
            <w:t>Click here to enter text.</w:t>
          </w:r>
        </w:p>
      </w:docPartBody>
    </w:docPart>
    <w:docPart>
      <w:docPartPr>
        <w:name w:val="038904828591A943A3D7B6290814E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2FD8E2-02F9-E04B-A067-D2E9C9098177}"/>
      </w:docPartPr>
      <w:docPartBody>
        <w:p w:rsidR="00000000" w:rsidRDefault="00000000">
          <w:pPr>
            <w:pStyle w:val="038904828591A943A3D7B6290814E1BB"/>
          </w:pPr>
          <w:r w:rsidRPr="00E15EB5">
            <w:rPr>
              <w:rStyle w:val="PlaceholderText"/>
            </w:rPr>
            <w:t>Click here to enter text.</w:t>
          </w:r>
        </w:p>
      </w:docPartBody>
    </w:docPart>
    <w:docPart>
      <w:docPartPr>
        <w:name w:val="37261E2650D37A459063518731B04E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0E2419-A425-0548-BAA7-0265ACC0B1A1}"/>
      </w:docPartPr>
      <w:docPartBody>
        <w:p w:rsidR="00000000" w:rsidRDefault="00000000">
          <w:pPr>
            <w:pStyle w:val="37261E2650D37A459063518731B04E10"/>
          </w:pPr>
          <w:r w:rsidRPr="00E15EB5">
            <w:rPr>
              <w:rStyle w:val="PlaceholderText"/>
            </w:rPr>
            <w:t>Click here to enter text.</w:t>
          </w:r>
        </w:p>
      </w:docPartBody>
    </w:docPart>
    <w:docPart>
      <w:docPartPr>
        <w:name w:val="EF7701D9D637B74B9E03F4FFBAB9FD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7D96D8-9A02-D544-9542-51C542280088}"/>
      </w:docPartPr>
      <w:docPartBody>
        <w:p w:rsidR="00000000" w:rsidRDefault="00000000">
          <w:pPr>
            <w:pStyle w:val="EF7701D9D637B74B9E03F4FFBAB9FDD8"/>
          </w:pPr>
          <w:r w:rsidRPr="00E15EB5">
            <w:rPr>
              <w:rStyle w:val="PlaceholderText"/>
            </w:rPr>
            <w:t>Click here to enter text.</w:t>
          </w:r>
        </w:p>
      </w:docPartBody>
    </w:docPart>
    <w:docPart>
      <w:docPartPr>
        <w:name w:val="5E9239CB36D63A4D9965E19B4C54D0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3A49FB-10C2-AC4B-83EA-0C7B4AA517FB}"/>
      </w:docPartPr>
      <w:docPartBody>
        <w:p w:rsidR="00000000" w:rsidRDefault="00000000">
          <w:pPr>
            <w:pStyle w:val="5E9239CB36D63A4D9965E19B4C54D0D7"/>
          </w:pPr>
          <w:r w:rsidRPr="00E15EB5">
            <w:rPr>
              <w:rStyle w:val="PlaceholderText"/>
            </w:rPr>
            <w:t>Click here to enter text.</w:t>
          </w:r>
        </w:p>
      </w:docPartBody>
    </w:docPart>
    <w:docPart>
      <w:docPartPr>
        <w:name w:val="9D4BE70AA036BA43858672E0F26F1A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FDEC5-1D70-9045-8926-E6229196A665}"/>
      </w:docPartPr>
      <w:docPartBody>
        <w:p w:rsidR="00000000" w:rsidRDefault="00000000">
          <w:pPr>
            <w:pStyle w:val="9D4BE70AA036BA43858672E0F26F1ADF"/>
          </w:pPr>
          <w:r w:rsidRPr="00E15EB5">
            <w:rPr>
              <w:rStyle w:val="PlaceholderText"/>
            </w:rPr>
            <w:t>Click here to enter text.</w:t>
          </w:r>
        </w:p>
      </w:docPartBody>
    </w:docPart>
    <w:docPart>
      <w:docPartPr>
        <w:name w:val="E9CCD0623A3EA04787E10338679715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95B3FB-ABD4-E745-8567-8709DC56A7D6}"/>
      </w:docPartPr>
      <w:docPartBody>
        <w:p w:rsidR="00000000" w:rsidRDefault="00000000">
          <w:pPr>
            <w:pStyle w:val="E9CCD0623A3EA04787E10338679715E6"/>
          </w:pPr>
          <w:r w:rsidRPr="00E15EB5">
            <w:rPr>
              <w:rStyle w:val="PlaceholderText"/>
            </w:rPr>
            <w:t>Click here to enter text.</w:t>
          </w:r>
        </w:p>
      </w:docPartBody>
    </w:docPart>
    <w:docPart>
      <w:docPartPr>
        <w:name w:val="C56FD33D165BBB4DB205E7186C42D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3EA47-AB39-A24E-90EE-E1A8E822C3F8}"/>
      </w:docPartPr>
      <w:docPartBody>
        <w:p w:rsidR="00000000" w:rsidRDefault="00000000">
          <w:pPr>
            <w:pStyle w:val="C56FD33D165BBB4DB205E7186C42D077"/>
          </w:pPr>
          <w:r w:rsidRPr="00E15EB5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26"/>
    <w:rsid w:val="00594026"/>
    <w:rsid w:val="0067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A777D267F6A324C8B55381556A79927">
    <w:name w:val="FA777D267F6A324C8B55381556A79927"/>
  </w:style>
  <w:style w:type="paragraph" w:customStyle="1" w:styleId="D02E0AD3B84F5C4385BF26E7C020EDC8">
    <w:name w:val="D02E0AD3B84F5C4385BF26E7C020EDC8"/>
  </w:style>
  <w:style w:type="paragraph" w:customStyle="1" w:styleId="909EAFBE1E1B08469F2703F3100E7CE2">
    <w:name w:val="909EAFBE1E1B08469F2703F3100E7CE2"/>
  </w:style>
  <w:style w:type="paragraph" w:customStyle="1" w:styleId="7DD6A1AD8092C14AA0DF9906FA2B7D40">
    <w:name w:val="7DD6A1AD8092C14AA0DF9906FA2B7D40"/>
  </w:style>
  <w:style w:type="paragraph" w:customStyle="1" w:styleId="6120C32E1CFF0C4992F773B675896048">
    <w:name w:val="6120C32E1CFF0C4992F773B675896048"/>
  </w:style>
  <w:style w:type="paragraph" w:customStyle="1" w:styleId="1FC5C23F124BB242BD557C19460AC619">
    <w:name w:val="1FC5C23F124BB242BD557C19460AC619"/>
  </w:style>
  <w:style w:type="paragraph" w:customStyle="1" w:styleId="0DF2CD050C0EF740AF60F09AFC91FC0D">
    <w:name w:val="0DF2CD050C0EF740AF60F09AFC91FC0D"/>
  </w:style>
  <w:style w:type="paragraph" w:customStyle="1" w:styleId="78386A721891F34B9C231E2B1F2BAE4A">
    <w:name w:val="78386A721891F34B9C231E2B1F2BAE4A"/>
  </w:style>
  <w:style w:type="paragraph" w:customStyle="1" w:styleId="81920FD72FAC924B870B35829CC395F9">
    <w:name w:val="81920FD72FAC924B870B35829CC395F9"/>
  </w:style>
  <w:style w:type="paragraph" w:customStyle="1" w:styleId="038904828591A943A3D7B6290814E1BB">
    <w:name w:val="038904828591A943A3D7B6290814E1BB"/>
  </w:style>
  <w:style w:type="paragraph" w:customStyle="1" w:styleId="37261E2650D37A459063518731B04E10">
    <w:name w:val="37261E2650D37A459063518731B04E10"/>
  </w:style>
  <w:style w:type="paragraph" w:customStyle="1" w:styleId="EF7701D9D637B74B9E03F4FFBAB9FDD8">
    <w:name w:val="EF7701D9D637B74B9E03F4FFBAB9FDD8"/>
  </w:style>
  <w:style w:type="paragraph" w:customStyle="1" w:styleId="5E9239CB36D63A4D9965E19B4C54D0D7">
    <w:name w:val="5E9239CB36D63A4D9965E19B4C54D0D7"/>
  </w:style>
  <w:style w:type="paragraph" w:customStyle="1" w:styleId="9D4BE70AA036BA43858672E0F26F1ADF">
    <w:name w:val="9D4BE70AA036BA43858672E0F26F1ADF"/>
  </w:style>
  <w:style w:type="paragraph" w:customStyle="1" w:styleId="E9CCD0623A3EA04787E10338679715E6">
    <w:name w:val="E9CCD0623A3EA04787E10338679715E6"/>
  </w:style>
  <w:style w:type="paragraph" w:customStyle="1" w:styleId="C56FD33D165BBB4DB205E7186C42D077">
    <w:name w:val="C56FD33D165BBB4DB205E7186C42D0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BFC69-914D-4453-A59A-2BE51AC0E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community-partner-evaulation.dotx</Template>
  <TotalTime>0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</dc:creator>
  <cp:keywords/>
  <dc:description/>
  <cp:lastModifiedBy>Katie Cataldo</cp:lastModifiedBy>
  <cp:revision>1</cp:revision>
  <dcterms:created xsi:type="dcterms:W3CDTF">2026-05-24T21:26:00Z</dcterms:created>
  <dcterms:modified xsi:type="dcterms:W3CDTF">2026-05-24T21:26:00Z</dcterms:modified>
</cp:coreProperties>
</file>